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folleto"/>
      </w:tblPr>
      <w:tblGrid>
        <w:gridCol w:w="8931"/>
      </w:tblGrid>
      <w:tr w:rsidR="00B77B7A" w:rsidTr="00B14BD8">
        <w:trPr>
          <w:trHeight w:hRule="exact" w:val="15336"/>
          <w:jc w:val="center"/>
        </w:trPr>
        <w:tc>
          <w:tcPr>
            <w:tcW w:w="8931" w:type="dxa"/>
          </w:tcPr>
          <w:p w:rsidR="00DE2C3F" w:rsidRPr="00DE2C3F" w:rsidRDefault="00D07195">
            <w:pPr>
              <w:pStyle w:val="Ttulo1"/>
              <w:outlineLvl w:val="0"/>
              <w:rPr>
                <w:sz w:val="36"/>
                <w:szCs w:val="36"/>
              </w:rPr>
            </w:pPr>
            <w:r w:rsidRPr="00D07195">
              <w:drawing>
                <wp:anchor distT="0" distB="0" distL="114300" distR="114300" simplePos="0" relativeHeight="251659264" behindDoc="0" locked="0" layoutInCell="1" allowOverlap="1" wp14:anchorId="259D115A" wp14:editId="708D2B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265430</wp:posOffset>
                  </wp:positionV>
                  <wp:extent cx="4792980" cy="2927350"/>
                  <wp:effectExtent l="0" t="0" r="0" b="635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7B7A" w:rsidRPr="00415C14" w:rsidRDefault="002C6AC9">
            <w:pPr>
              <w:pStyle w:val="Ttulo1"/>
              <w:outlineLvl w:val="0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Auditoría</w:t>
            </w:r>
            <w:r w:rsidR="00AA5E2D" w:rsidRPr="00415C14">
              <w:rPr>
                <w:sz w:val="72"/>
                <w:szCs w:val="72"/>
              </w:rPr>
              <w:t xml:space="preserve"> de Procesos</w:t>
            </w:r>
          </w:p>
          <w:p w:rsidR="00B77B7A" w:rsidRDefault="002C6AC9">
            <w:pPr>
              <w:pStyle w:val="Ttulo2"/>
              <w:outlineLvl w:val="1"/>
            </w:pPr>
            <w:r>
              <w:t>Realizar auditor</w:t>
            </w:r>
            <w:r w:rsidR="003E0DF7">
              <w:t>ía a</w:t>
            </w:r>
            <w:r w:rsidR="00415C14">
              <w:t xml:space="preserve"> un procesos redunda en:</w:t>
            </w:r>
          </w:p>
          <w:p w:rsidR="00B14BD8" w:rsidRDefault="0034788E" w:rsidP="00B14B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Identific</w:t>
            </w:r>
            <w:r w:rsidR="003E0DF7">
              <w:rPr>
                <w:sz w:val="36"/>
                <w:szCs w:val="36"/>
              </w:rPr>
              <w:t>ar oportunidades de mejora</w:t>
            </w:r>
          </w:p>
          <w:p w:rsidR="004D385B" w:rsidRPr="00DF6B1F" w:rsidRDefault="0034788E" w:rsidP="00B14B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Mejorar las practicas operacionales</w:t>
            </w:r>
          </w:p>
          <w:p w:rsidR="001D747E" w:rsidRPr="00DF6B1F" w:rsidRDefault="0034788E" w:rsidP="00B14B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Disminui</w:t>
            </w:r>
            <w:r w:rsidR="001D747E" w:rsidRPr="00DF6B1F">
              <w:rPr>
                <w:sz w:val="36"/>
                <w:szCs w:val="36"/>
              </w:rPr>
              <w:t>r</w:t>
            </w:r>
            <w:r>
              <w:rPr>
                <w:sz w:val="36"/>
                <w:szCs w:val="36"/>
              </w:rPr>
              <w:t xml:space="preserve"> el</w:t>
            </w:r>
            <w:r w:rsidR="001D747E" w:rsidRPr="00DF6B1F">
              <w:rPr>
                <w:sz w:val="36"/>
                <w:szCs w:val="36"/>
              </w:rPr>
              <w:t xml:space="preserve"> costo de producción</w:t>
            </w:r>
          </w:p>
          <w:p w:rsidR="001D747E" w:rsidRPr="00DF6B1F" w:rsidRDefault="00EE2BBD" w:rsidP="00B14BD8">
            <w:pPr>
              <w:rPr>
                <w:sz w:val="36"/>
                <w:szCs w:val="36"/>
              </w:rPr>
            </w:pPr>
            <w:r w:rsidRPr="00EE2BBD">
              <w:drawing>
                <wp:anchor distT="0" distB="0" distL="114300" distR="114300" simplePos="0" relativeHeight="251661312" behindDoc="0" locked="0" layoutInCell="1" allowOverlap="1" wp14:anchorId="10320649" wp14:editId="3CFD2854">
                  <wp:simplePos x="0" y="0"/>
                  <wp:positionH relativeFrom="column">
                    <wp:posOffset>1592498</wp:posOffset>
                  </wp:positionH>
                  <wp:positionV relativeFrom="paragraph">
                    <wp:posOffset>366395</wp:posOffset>
                  </wp:positionV>
                  <wp:extent cx="1954591" cy="1954591"/>
                  <wp:effectExtent l="0" t="0" r="1270" b="1270"/>
                  <wp:wrapTopAndBottom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91" cy="195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  <w:p w:rsidR="00B77B7A" w:rsidRDefault="00B77B7A">
            <w:pPr>
              <w:pStyle w:val="Ttulo3"/>
              <w:outlineLvl w:val="2"/>
            </w:pPr>
          </w:p>
          <w:p w:rsidR="00B77B7A" w:rsidRDefault="00B77B7A">
            <w:pPr>
              <w:pStyle w:val="Ttulo4"/>
              <w:outlineLvl w:val="3"/>
            </w:pPr>
          </w:p>
        </w:tc>
      </w:tr>
    </w:tbl>
    <w:p w:rsidR="00C637BB" w:rsidRDefault="00C637BB"/>
    <w:sectPr w:rsidR="00C637BB">
      <w:pgSz w:w="11907" w:h="16839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7A"/>
    <w:rsid w:val="00025078"/>
    <w:rsid w:val="000A127A"/>
    <w:rsid w:val="001D747E"/>
    <w:rsid w:val="002C6AC9"/>
    <w:rsid w:val="0034008B"/>
    <w:rsid w:val="0034788E"/>
    <w:rsid w:val="003A7AD8"/>
    <w:rsid w:val="003C1E2E"/>
    <w:rsid w:val="003E0DF7"/>
    <w:rsid w:val="004048C1"/>
    <w:rsid w:val="00415C14"/>
    <w:rsid w:val="004A1378"/>
    <w:rsid w:val="004D385B"/>
    <w:rsid w:val="006306BC"/>
    <w:rsid w:val="007B75E9"/>
    <w:rsid w:val="00822822"/>
    <w:rsid w:val="00AA5E2D"/>
    <w:rsid w:val="00B14BD8"/>
    <w:rsid w:val="00B77B7A"/>
    <w:rsid w:val="00C637BB"/>
    <w:rsid w:val="00C90532"/>
    <w:rsid w:val="00CF73E8"/>
    <w:rsid w:val="00D07195"/>
    <w:rsid w:val="00DE2C3F"/>
    <w:rsid w:val="00DF6B1F"/>
    <w:rsid w:val="00E747FD"/>
    <w:rsid w:val="00EE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0DE60A"/>
  <w15:chartTrackingRefBased/>
  <w15:docId w15:val="{852EF370-B9F0-9E47-9093-1E17BB2B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5078"/>
    <w:pPr>
      <w:spacing w:before="40" w:after="40"/>
    </w:pPr>
    <w:rPr>
      <w:b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3FC38836-F90B-6A41-80ED-77BD98701047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%7b3FC38836-F90B-6A41-80ED-77BD98701047%7dtf16392136.dotx</Template>
  <TotalTime>11</TotalTime>
  <Pages>1</Pages>
  <Words>27</Words>
  <Characters>153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Guzman</dc:creator>
  <cp:keywords/>
  <dc:description/>
  <cp:lastModifiedBy>Juan Guzman</cp:lastModifiedBy>
  <cp:revision>11</cp:revision>
  <dcterms:created xsi:type="dcterms:W3CDTF">2017-09-20T14:25:00Z</dcterms:created>
  <dcterms:modified xsi:type="dcterms:W3CDTF">2017-09-20T14:36:00Z</dcterms:modified>
</cp:coreProperties>
</file>